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28B6E">
      <w:pPr>
        <w:spacing w:line="360" w:lineRule="auto"/>
        <w:jc w:val="distribute"/>
        <w:rPr>
          <w:rFonts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9D0F6E"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F21C5C">
                              <w:pPr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536E177">
                              <w:pPr>
                                <w:jc w:val="center"/>
                                <w:rPr>
                                  <w:rFonts w:eastAsia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eastAsia="思源宋体 CN Light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eastAsia="思源宋体 CN Light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eastAsia="思源宋体 CN Light"/>
                                  <w:szCs w:val="21"/>
                                </w:rPr>
                                <w:t>）</w:t>
                              </w:r>
                            </w:p>
                            <w:p w14:paraId="05748FBD">
                              <w:pPr>
                                <w:jc w:val="center"/>
                                <w:rPr>
                                  <w:rFonts w:eastAsia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eastAsia="思源宋体 CN Light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63BB02A6">
                              <w:pPr>
                                <w:pStyle w:val="2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  <w:p w14:paraId="186194F7">
                              <w:pPr>
                                <w:pStyle w:val="2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  <w:p w14:paraId="729C8877">
                              <w:pPr>
                                <w:pStyle w:val="2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sQVEyJQIAAEY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VD5n&#10;1AAAAAUBAAAPAAAAAAAAAAEAIAAAACIAAABkcnMvZG93bnJldi54bWxQSwECFAAUAAAACACHTuJA&#10;7EFRMiUCAABGBAAADgAAAAAAAAABACAAAAAjAQAAZHJzL2Uyb0RvYy54bWxQSwUGAAAAAAYABgBZ&#10;AQAAu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C9D0F6E"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DOQuTyCAIAABE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F21C5C">
                        <w:pPr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536E177">
                        <w:pPr>
                          <w:jc w:val="center"/>
                          <w:rPr>
                            <w:rFonts w:eastAsia="思源宋体 CN Light"/>
                            <w:szCs w:val="21"/>
                          </w:rPr>
                        </w:pPr>
                        <w:r>
                          <w:rPr>
                            <w:rFonts w:hint="eastAsia" w:eastAsia="思源宋体 CN Light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eastAsia="思源宋体 CN Light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eastAsia="思源宋体 CN Light"/>
                            <w:szCs w:val="21"/>
                          </w:rPr>
                          <w:t>）</w:t>
                        </w:r>
                      </w:p>
                      <w:p w14:paraId="05748FBD">
                        <w:pPr>
                          <w:jc w:val="center"/>
                          <w:rPr>
                            <w:rFonts w:eastAsia="思源宋体 CN Light"/>
                            <w:szCs w:val="21"/>
                          </w:rPr>
                        </w:pPr>
                        <w:r>
                          <w:rPr>
                            <w:rFonts w:hint="eastAsia" w:eastAsia="思源宋体 CN Light"/>
                            <w:szCs w:val="21"/>
                          </w:rPr>
                          <w:t>电话：0512-58188000传真：0512-58132373</w:t>
                        </w:r>
                      </w:p>
                      <w:p w14:paraId="63BB02A6">
                        <w:pPr>
                          <w:pStyle w:val="2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  <w:p w14:paraId="186194F7">
                        <w:pPr>
                          <w:pStyle w:val="2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  <w:p w14:paraId="729C8877">
                        <w:pPr>
                          <w:pStyle w:val="2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LMX4VZqAgAACg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CzF+FWagIAAAo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45BC404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F7BAB1D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36605353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8695E30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0DAC0ECA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河南省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公共资源交易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平台</w:t>
      </w:r>
    </w:p>
    <w:p w14:paraId="6D4F1267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系统操作手册</w:t>
      </w:r>
    </w:p>
    <w:p w14:paraId="0AD614E3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（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工作人员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）</w:t>
      </w:r>
    </w:p>
    <w:p w14:paraId="0DC32318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15A7FF85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5BA49C7B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 w14:paraId="7AAB8322">
      <w:pPr>
        <w:pStyle w:val="17"/>
        <w:spacing w:line="360" w:lineRule="auto"/>
        <w:ind w:left="0" w:leftChars="0"/>
        <w:jc w:val="center"/>
        <w:rPr>
          <w:rFonts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  录</w:t>
      </w:r>
    </w:p>
    <w:p w14:paraId="3885B694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_Toc20227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工作人员操作流程</w:t>
      </w:r>
      <w:r>
        <w:tab/>
      </w:r>
      <w:r>
        <w:fldChar w:fldCharType="begin"/>
      </w:r>
      <w:r>
        <w:instrText xml:space="preserve"> PAGEREF _Toc20227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D59DA44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_Toc20645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_Toc20645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85F74A6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_Toc18515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进入标段</w:t>
      </w:r>
      <w:r>
        <w:tab/>
      </w:r>
      <w:r>
        <w:fldChar w:fldCharType="begin"/>
      </w:r>
      <w:r>
        <w:instrText xml:space="preserve"> PAGEREF _Toc18515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55E3105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_Toc1211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1.3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阅读定标纪律</w:t>
      </w:r>
      <w:r>
        <w:tab/>
      </w:r>
      <w:r>
        <w:fldChar w:fldCharType="begin"/>
      </w:r>
      <w:r>
        <w:instrText xml:space="preserve"> PAGEREF _Toc1211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871D771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_Toc22940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1.4 查看定标候选人</w:t>
      </w:r>
      <w:r>
        <w:tab/>
      </w:r>
      <w:r>
        <w:fldChar w:fldCharType="begin"/>
      </w:r>
      <w:r>
        <w:instrText xml:space="preserve"> PAGEREF _Toc22940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CA5F898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_Toc8030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1.5 生成评委账户</w:t>
      </w:r>
      <w:r>
        <w:tab/>
      </w:r>
      <w:r>
        <w:fldChar w:fldCharType="begin"/>
      </w:r>
      <w:r>
        <w:instrText xml:space="preserve"> PAGEREF _Toc8030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9C59BBA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_Toc6360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1.6 注意事项</w:t>
      </w:r>
      <w:r>
        <w:tab/>
      </w:r>
      <w:r>
        <w:fldChar w:fldCharType="begin"/>
      </w:r>
      <w:r>
        <w:instrText xml:space="preserve"> PAGEREF _Toc6360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56ED0D">
      <w:pPr>
        <w:pStyle w:val="22"/>
        <w:tabs>
          <w:tab w:val="right" w:leader="dot" w:pos="8302"/>
        </w:tabs>
        <w:spacing w:before="312" w:line="360" w:lineRule="auto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0E4E3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 </w:t>
      </w:r>
      <w:bookmarkStart w:id="0" w:name="_Toc20227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工作人员操作流程</w:t>
      </w:r>
      <w:bookmarkEnd w:id="0"/>
    </w:p>
    <w:p w14:paraId="5EE9B82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" w:name="_Toc20645"/>
      <w:bookmarkStart w:id="2" w:name="_Toc3280"/>
      <w:bookmarkStart w:id="3" w:name="_Toc7238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系统登录</w:t>
      </w:r>
      <w:bookmarkEnd w:id="1"/>
      <w:bookmarkEnd w:id="2"/>
      <w:bookmarkEnd w:id="3"/>
    </w:p>
    <w:p w14:paraId="474A61FF">
      <w:pPr>
        <w:spacing w:line="360" w:lineRule="auto"/>
        <w:ind w:firstLine="420" w:firstLineChars="200"/>
        <w:jc w:val="left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 http://222.143.32.218/DingBiao/bidpages/common/login/loginpb）</w:t>
      </w:r>
      <w:r>
        <w:rPr>
          <w:rFonts w:hint="eastAsia" w:ascii="思源宋体 CN Light" w:hAnsi="思源宋体 CN Light" w:eastAsia="思源宋体 CN Light" w:cs="思源宋体 CN Light"/>
        </w:rPr>
        <w:t>，选择对应的身份：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工作人员</w:t>
      </w:r>
      <w:r>
        <w:rPr>
          <w:rFonts w:hint="eastAsia" w:ascii="思源宋体 CN Light" w:hAnsi="思源宋体 CN Light" w:eastAsia="思源宋体 CN Light" w:cs="思源宋体 CN Light"/>
        </w:rPr>
        <w:t>，输入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账户和</w:t>
      </w:r>
      <w:r>
        <w:rPr>
          <w:rFonts w:hint="eastAsia" w:ascii="思源宋体 CN Light" w:hAnsi="思源宋体 CN Light" w:eastAsia="思源宋体 CN Light" w:cs="思源宋体 CN Light"/>
        </w:rPr>
        <w:t>密码，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然后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即可登录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定标系统中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51DB80D4">
      <w:pPr>
        <w:spacing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10325" cy="299339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315C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4" w:name="_Toc18515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进入标段</w:t>
      </w:r>
      <w:bookmarkEnd w:id="4"/>
    </w:p>
    <w:p w14:paraId="6F748949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系统后，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首先展示的是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</w:t>
      </w:r>
      <w:r>
        <w:rPr>
          <w:rFonts w:hint="eastAsia" w:ascii="思源宋体 CN Light" w:hAnsi="思源宋体 CN Light" w:eastAsia="思源宋体 CN Light" w:cs="思源宋体 CN Light"/>
        </w:rPr>
        <w:t>，默认显示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列表，点击标段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最右侧“操作”列的第一个按钮</w:t>
      </w:r>
      <w:r>
        <w:rPr>
          <w:rFonts w:hint="eastAsia" w:ascii="思源宋体 CN Light" w:hAnsi="思源宋体 CN Light" w:eastAsia="思源宋体 CN Light" w:cs="思源宋体 CN Light"/>
        </w:rPr>
        <w:t>，进入需要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</w:t>
      </w:r>
      <w:r>
        <w:rPr>
          <w:rFonts w:hint="eastAsia" w:ascii="思源宋体 CN Light" w:hAnsi="思源宋体 CN Light" w:eastAsia="思源宋体 CN Light" w:cs="思源宋体 CN Light"/>
        </w:rPr>
        <w:t>标的标段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6C654C30">
      <w:pPr>
        <w:pStyle w:val="2"/>
        <w:spacing w:line="360" w:lineRule="auto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点击【今日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】、【已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】、【未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】，可以切换查看不同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状态下的标段列表。</w:t>
      </w:r>
    </w:p>
    <w:p w14:paraId="57803D14">
      <w:pPr>
        <w:pStyle w:val="2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注意：如果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下未展示当天定标的标段，可以点击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页面右上方的【同步项目】按钮，以尝试重新同步获取当天定标的标段。</w:t>
      </w:r>
    </w:p>
    <w:p w14:paraId="38C2C635">
      <w:pPr>
        <w:pStyle w:val="2"/>
        <w:spacing w:line="360" w:lineRule="auto"/>
        <w:ind w:firstLine="0" w:firstLineChars="0"/>
      </w:pPr>
    </w:p>
    <w:p w14:paraId="5ABA1538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233160" cy="294830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4309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381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bookmarkStart w:id="5" w:name="_Toc1211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阅读定标纪律</w:t>
      </w:r>
      <w:bookmarkEnd w:id="5"/>
    </w:p>
    <w:p w14:paraId="44513CA7">
      <w:pPr>
        <w:pStyle w:val="2"/>
        <w:spacing w:line="360" w:lineRule="auto"/>
        <w:ind w:firstLine="420" w:firstLineChars="20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进入标段后，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在“定标纪律”页面下方，有个【我已阅读并承诺遵守定标会议纪律】按钮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该按钮刚开始为灰色（此时无法点击），10秒钟倒计时结束后变为蓝色（此时可以点击），请仔细阅读定标会议纪律内容，阅读完成后点击【我已阅读并承诺遵守定标会议纪律】按钮。</w:t>
      </w:r>
    </w:p>
    <w:p w14:paraId="7A58F053">
      <w:pPr>
        <w:pStyle w:val="2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745105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61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AE3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6" w:name="_Toc2294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查看定标候选人</w:t>
      </w:r>
      <w:bookmarkEnd w:id="6"/>
    </w:p>
    <w:p w14:paraId="4EEE1C82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完成定标纪律操作后，点击“定标候选人信息”，可以看到定标候选人信息（如定标候选人名称、项目经理、投标报价等）。如果页面上未展示定标候选人，请点击页面右侧的【同步单位】按钮，如下图：</w:t>
      </w:r>
    </w:p>
    <w:p w14:paraId="30B89268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866900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806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9659">
      <w:pPr>
        <w:pStyle w:val="2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同步单位成功后，页面会展示所有定标候选人，如下图：</w:t>
      </w:r>
    </w:p>
    <w:p w14:paraId="50A70A52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383665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315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442E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7" w:name="_Toc803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新增</w:t>
      </w:r>
      <w:bookmarkStart w:id="9" w:name="_GoBack"/>
      <w:bookmarkEnd w:id="9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评委账户</w:t>
      </w:r>
      <w:bookmarkEnd w:id="7"/>
    </w:p>
    <w:p w14:paraId="11AF8D9E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完成“定标候选人信息”操作后，点击“定标委员会名单”，可以看到定标委员会各个评委信息。如果页面上没有定标评委，请点击【新增委员】按钮，手动录入评委信息，如下图：</w:t>
      </w:r>
    </w:p>
    <w:p w14:paraId="19F9C37B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802120" cy="2118360"/>
            <wp:effectExtent l="0" t="0" r="952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32EA">
      <w:pPr>
        <w:pStyle w:val="2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480175" cy="1532255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127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7494">
      <w:pPr>
        <w:pStyle w:val="2"/>
        <w:spacing w:line="360" w:lineRule="auto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生成账号密码】后，进入定标评委账户和密码打印页面，确保当前电脑已正常连接打印机后（评委信息属于保密信息，请使用密函打印机），可点击页面左上角【打印】按钮打印定标评委登录账户和密码，账户为身份证号码，登录密码为随机生成的，如下图：</w:t>
      </w:r>
    </w:p>
    <w:p w14:paraId="1D8FD935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414145"/>
            <wp:effectExtent l="0" t="0" r="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t="1070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3186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29080"/>
            <wp:effectExtent l="0" t="0" r="12065" b="1016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D0534">
      <w:pPr>
        <w:pStyle w:val="2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点击【打印】按钮后，先选择当前电脑连接的能正打印用的打印机，然后点击【确定】进行打印，如下图：</w:t>
      </w:r>
    </w:p>
    <w:p w14:paraId="2B14C3C2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557780"/>
            <wp:effectExtent l="0" t="0" r="12065" b="254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4DB2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8" w:name="_Toc636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注意事项</w:t>
      </w:r>
      <w:bookmarkEnd w:id="8"/>
    </w:p>
    <w:p w14:paraId="28C4B2F7">
      <w:pPr>
        <w:bidi w:val="0"/>
        <w:spacing w:line="360" w:lineRule="auto"/>
        <w:ind w:firstLine="420" w:firstLineChars="0"/>
        <w:rPr>
          <w:rFonts w:hint="default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1、定标评委账户密码属于保密信息，请使用密函打印机进行打印。</w:t>
      </w:r>
    </w:p>
    <w:p w14:paraId="77455D15">
      <w:pPr>
        <w:bidi w:val="0"/>
        <w:spacing w:line="360" w:lineRule="auto"/>
        <w:ind w:firstLine="420" w:firstLineChars="0"/>
      </w:pP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2、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如果项目有2个及以上标段，则需要分别进入每个标段进行操作，不同之处在于：首个被操作的标段需要生成评委账户密码，其他标段不需要点击【生成账号密码】，首个标段</w:t>
      </w: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生成的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账户密码</w:t>
      </w: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可登录进入本项目其他标段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。</w:t>
      </w:r>
    </w:p>
    <w:sectPr>
      <w:footerReference r:id="rId8" w:type="default"/>
      <w:pgSz w:w="11906" w:h="16838"/>
      <w:pgMar w:top="1440" w:right="850" w:bottom="1440" w:left="85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FC43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4357370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25F79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1pt;margin-top:0pt;height:144pt;width:144pt;mso-position-horizontal-relative:margin;mso-wrap-style:none;z-index:251661312;mso-width-relative:page;mso-height-relative:page;" filled="f" stroked="f" coordsize="21600,21600" o:gfxdata="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AquUbVAAAACAEAAA8AAAAAAAAAAQAgAAAAIgAAAGRycy9kb3ducmV2LnhtbFBLAQIUABQA&#10;AAAIAIdO4kCeugv7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F25F79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16B5E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8CC1B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1ED9B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1ED9B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思源宋体 CN Light"/>
        <w:color w:val="8C8C8C"/>
      </w:rPr>
      <w:t>国泰新点软件股份有限公司 0512-58188000</w:t>
    </w:r>
    <w:r>
      <w:rPr>
        <w:rFonts w:hint="eastAsia"/>
        <w:lang w:val="zh-CN"/>
      </w:rP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F9DBA">
    <w:pPr>
      <w:pStyle w:val="21"/>
      <w:pBdr>
        <w:bottom w:val="thickThinSmallGap" w:color="auto" w:sz="12" w:space="1"/>
      </w:pBdr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71" name="图片 7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图片 7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河南省</w:t>
    </w:r>
    <w:r>
      <w:rPr>
        <w:rFonts w:hint="eastAsia" w:ascii="思源宋体 CN Light" w:hAnsi="思源宋体 CN Light" w:eastAsia="思源宋体 CN Light" w:cs="思源宋体 CN Light"/>
      </w:rPr>
      <w:t>公共资源交易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平台定标</w:t>
    </w:r>
    <w:r>
      <w:rPr>
        <w:rFonts w:hint="eastAsia" w:ascii="思源宋体 CN Light" w:hAnsi="思源宋体 CN Light" w:eastAsia="思源宋体 CN Light" w:cs="思源宋体 CN Light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D7C74">
    <w:pPr>
      <w:pStyle w:val="21"/>
      <w:pBdr>
        <w:bottom w:val="thickThinSmallGap" w:color="622423" w:sz="24" w:space="1"/>
      </w:pBdr>
      <w:ind w:firstLine="1260" w:firstLineChars="700"/>
      <w:jc w:val="left"/>
      <w:rPr>
        <w:color w:val="000000"/>
      </w:rPr>
    </w:pPr>
    <w:r>
      <w:rPr>
        <w:rFonts w:hint="eastAsia"/>
      </w:rPr>
      <w:t>F9标版评标系统操作手册</w: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FAC273D">
    <w:pPr>
      <w:pStyle w:val="21"/>
      <w:tabs>
        <w:tab w:val="left" w:pos="721"/>
        <w:tab w:val="right" w:pos="8432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E8BA1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148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linkStyles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82D32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389F"/>
    <w:rsid w:val="005D4547"/>
    <w:rsid w:val="00607324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96B1A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94509"/>
    <w:rsid w:val="007A2DD2"/>
    <w:rsid w:val="007B350B"/>
    <w:rsid w:val="007D1BFD"/>
    <w:rsid w:val="007E4FCC"/>
    <w:rsid w:val="008005E0"/>
    <w:rsid w:val="0080653A"/>
    <w:rsid w:val="008244BF"/>
    <w:rsid w:val="00825F9B"/>
    <w:rsid w:val="00832B0F"/>
    <w:rsid w:val="00834EE6"/>
    <w:rsid w:val="008746F7"/>
    <w:rsid w:val="008836AC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D17D6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EE7C68"/>
    <w:rsid w:val="00F009B5"/>
    <w:rsid w:val="00F13015"/>
    <w:rsid w:val="00F3754E"/>
    <w:rsid w:val="00F503DA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A434AA"/>
    <w:rsid w:val="01BB7833"/>
    <w:rsid w:val="01F9467B"/>
    <w:rsid w:val="02E37DDC"/>
    <w:rsid w:val="042F1187"/>
    <w:rsid w:val="049931E6"/>
    <w:rsid w:val="0521388A"/>
    <w:rsid w:val="05C64B04"/>
    <w:rsid w:val="060A0EA6"/>
    <w:rsid w:val="06344F7E"/>
    <w:rsid w:val="063876A4"/>
    <w:rsid w:val="08AA64A3"/>
    <w:rsid w:val="08DB1294"/>
    <w:rsid w:val="093C394F"/>
    <w:rsid w:val="09542264"/>
    <w:rsid w:val="095D624D"/>
    <w:rsid w:val="0A170EA8"/>
    <w:rsid w:val="0A274546"/>
    <w:rsid w:val="0A9554F0"/>
    <w:rsid w:val="0B6E3F73"/>
    <w:rsid w:val="0D2560E5"/>
    <w:rsid w:val="0EC25D1F"/>
    <w:rsid w:val="107D6751"/>
    <w:rsid w:val="10AF1810"/>
    <w:rsid w:val="11123AEA"/>
    <w:rsid w:val="12774DC3"/>
    <w:rsid w:val="141D6308"/>
    <w:rsid w:val="172847D0"/>
    <w:rsid w:val="18F953B8"/>
    <w:rsid w:val="1B3319AC"/>
    <w:rsid w:val="1B357E9C"/>
    <w:rsid w:val="1B574163"/>
    <w:rsid w:val="1C0741C7"/>
    <w:rsid w:val="1C304BA3"/>
    <w:rsid w:val="1E884867"/>
    <w:rsid w:val="204E5F93"/>
    <w:rsid w:val="20B80648"/>
    <w:rsid w:val="254C0D1C"/>
    <w:rsid w:val="26932C86"/>
    <w:rsid w:val="27D24385"/>
    <w:rsid w:val="295B769E"/>
    <w:rsid w:val="2AAD2C06"/>
    <w:rsid w:val="2C6D55AF"/>
    <w:rsid w:val="2C9F0AEC"/>
    <w:rsid w:val="2CBA6853"/>
    <w:rsid w:val="2CBF72F3"/>
    <w:rsid w:val="2CFB3F5B"/>
    <w:rsid w:val="2DC25921"/>
    <w:rsid w:val="2E6D5B2D"/>
    <w:rsid w:val="2F2148C9"/>
    <w:rsid w:val="2FCA2F05"/>
    <w:rsid w:val="30AB6B41"/>
    <w:rsid w:val="31124A3E"/>
    <w:rsid w:val="31686B6C"/>
    <w:rsid w:val="32876812"/>
    <w:rsid w:val="33BA44E1"/>
    <w:rsid w:val="34BA3748"/>
    <w:rsid w:val="35C97A69"/>
    <w:rsid w:val="370945C1"/>
    <w:rsid w:val="379540A7"/>
    <w:rsid w:val="37D050DF"/>
    <w:rsid w:val="3845401F"/>
    <w:rsid w:val="38782AA4"/>
    <w:rsid w:val="38E14570"/>
    <w:rsid w:val="395922D9"/>
    <w:rsid w:val="39B34CB8"/>
    <w:rsid w:val="39D844E3"/>
    <w:rsid w:val="3BF13876"/>
    <w:rsid w:val="3C0F729C"/>
    <w:rsid w:val="3C3C2286"/>
    <w:rsid w:val="3EAB7422"/>
    <w:rsid w:val="402151C5"/>
    <w:rsid w:val="403129F6"/>
    <w:rsid w:val="41220B52"/>
    <w:rsid w:val="45225470"/>
    <w:rsid w:val="458361D0"/>
    <w:rsid w:val="485070F1"/>
    <w:rsid w:val="4B185D9A"/>
    <w:rsid w:val="4B390012"/>
    <w:rsid w:val="4D704F42"/>
    <w:rsid w:val="500228FF"/>
    <w:rsid w:val="521D0E3F"/>
    <w:rsid w:val="52476E5F"/>
    <w:rsid w:val="527A416D"/>
    <w:rsid w:val="52A04BA2"/>
    <w:rsid w:val="533960B0"/>
    <w:rsid w:val="533D7674"/>
    <w:rsid w:val="53EE1A54"/>
    <w:rsid w:val="544664FC"/>
    <w:rsid w:val="549E4828"/>
    <w:rsid w:val="560836D8"/>
    <w:rsid w:val="57007C70"/>
    <w:rsid w:val="57877110"/>
    <w:rsid w:val="581F7959"/>
    <w:rsid w:val="58242BB1"/>
    <w:rsid w:val="585D2567"/>
    <w:rsid w:val="59EF36A1"/>
    <w:rsid w:val="5A9A35FE"/>
    <w:rsid w:val="5C0351D3"/>
    <w:rsid w:val="5C5F5933"/>
    <w:rsid w:val="5C6B7B4E"/>
    <w:rsid w:val="5F21609C"/>
    <w:rsid w:val="5F4E499A"/>
    <w:rsid w:val="5F61647A"/>
    <w:rsid w:val="603D7153"/>
    <w:rsid w:val="60F45EE1"/>
    <w:rsid w:val="626E3587"/>
    <w:rsid w:val="637D586B"/>
    <w:rsid w:val="641D1699"/>
    <w:rsid w:val="64E63A7C"/>
    <w:rsid w:val="66C512CC"/>
    <w:rsid w:val="67465D06"/>
    <w:rsid w:val="67D07C52"/>
    <w:rsid w:val="687F15A9"/>
    <w:rsid w:val="689C5A6E"/>
    <w:rsid w:val="6935685F"/>
    <w:rsid w:val="6A0E7F33"/>
    <w:rsid w:val="6CF97DEE"/>
    <w:rsid w:val="6E48334B"/>
    <w:rsid w:val="6E50493C"/>
    <w:rsid w:val="6E533D98"/>
    <w:rsid w:val="7030776F"/>
    <w:rsid w:val="71902C0D"/>
    <w:rsid w:val="74605CF2"/>
    <w:rsid w:val="76981305"/>
    <w:rsid w:val="769838C9"/>
    <w:rsid w:val="787B05C8"/>
    <w:rsid w:val="79215134"/>
    <w:rsid w:val="79264CD1"/>
    <w:rsid w:val="793547C6"/>
    <w:rsid w:val="793F7694"/>
    <w:rsid w:val="79B06543"/>
    <w:rsid w:val="79D00993"/>
    <w:rsid w:val="7AD7365B"/>
    <w:rsid w:val="7AF94F76"/>
    <w:rsid w:val="7B4E1B6F"/>
    <w:rsid w:val="7BC04537"/>
    <w:rsid w:val="7C1F6BBE"/>
    <w:rsid w:val="7C5738FA"/>
    <w:rsid w:val="7D50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qFormat/>
    <w:uiPriority w:val="99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字符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字符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字符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字符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字符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字符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字符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字符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color="auto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mini-messagebox-msg"/>
    <w:basedOn w:val="1"/>
    <w:qFormat/>
    <w:uiPriority w:val="0"/>
    <w:pPr>
      <w:wordWrap w:val="0"/>
      <w:spacing w:line="360" w:lineRule="atLeast"/>
      <w:ind w:left="450"/>
      <w:jc w:val="left"/>
    </w:pPr>
    <w:rPr>
      <w:kern w:val="0"/>
      <w:sz w:val="19"/>
      <w:szCs w:val="19"/>
    </w:rPr>
  </w:style>
  <w:style w:type="character" w:customStyle="1" w:styleId="64">
    <w:name w:val="hover4"/>
    <w:basedOn w:val="29"/>
    <w:qFormat/>
    <w:uiPriority w:val="0"/>
    <w:rPr>
      <w:color w:val="2590EB"/>
      <w:shd w:val="clear" w:color="auto" w:fill="E9F4FD"/>
    </w:rPr>
  </w:style>
  <w:style w:type="character" w:customStyle="1" w:styleId="65">
    <w:name w:val="name-2"/>
    <w:basedOn w:val="29"/>
    <w:qFormat/>
    <w:uiPriority w:val="0"/>
  </w:style>
  <w:style w:type="character" w:customStyle="1" w:styleId="66">
    <w:name w:val="name-3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A3CC1-2DEE-46B4-904A-A0DE1A620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6</Pages>
  <Words>976</Words>
  <Characters>1048</Characters>
  <Lines>74</Lines>
  <Paragraphs>20</Paragraphs>
  <TotalTime>8</TotalTime>
  <ScaleCrop>false</ScaleCrop>
  <LinksUpToDate>false</LinksUpToDate>
  <CharactersWithSpaces>1067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X14plus</cp:lastModifiedBy>
  <cp:lastPrinted>2005-05-10T00:36:00Z</cp:lastPrinted>
  <dcterms:modified xsi:type="dcterms:W3CDTF">2026-02-10T02:22:39Z</dcterms:modified>
  <dc:title>一点智慧辅助评标系统使用说明</dc:title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9DA01B3C4FB04798A810BB6F17D7DA9D_13</vt:lpwstr>
  </property>
  <property fmtid="{D5CDD505-2E9C-101B-9397-08002B2CF9AE}" pid="4" name="KSOTemplateDocerSaveRecord">
    <vt:lpwstr>eyJoZGlkIjoiODM0YzQzMGFjMjUzMGYwODMwZjhmZTEzMTA0N2U0NTciLCJ1c2VySWQiOiI2OTE5ODQ0MTkifQ==</vt:lpwstr>
  </property>
</Properties>
</file>